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25D" w:rsidRDefault="001E1C8C" w:rsidP="001E1C8C">
      <w:pPr>
        <w:spacing w:line="276" w:lineRule="auto"/>
        <w:jc w:val="both"/>
        <w:rPr>
          <w:rFonts w:ascii="Arial" w:hAnsi="Arial" w:cs="Arial"/>
          <w:lang w:val="es-MX"/>
        </w:rPr>
      </w:pPr>
      <w:bookmarkStart w:id="0" w:name="_GoBack"/>
      <w:bookmarkEnd w:id="0"/>
      <w:r w:rsidRPr="001E1C8C">
        <w:rPr>
          <w:rFonts w:ascii="Arial" w:hAnsi="Arial" w:cs="Arial"/>
          <w:lang w:val="es-MX"/>
        </w:rPr>
        <w:t>OBJETIVO DEL INSTRUMENTO: Evaluar los componentes y contenidos del informe final presentado por los estudiantes del Programa: ______________________________________</w:t>
      </w:r>
      <w:r>
        <w:rPr>
          <w:rFonts w:ascii="Arial" w:hAnsi="Arial" w:cs="Arial"/>
          <w:lang w:val="es-MX"/>
        </w:rPr>
        <w:t>___________</w:t>
      </w:r>
      <w:r w:rsidR="00E95BF7">
        <w:rPr>
          <w:rFonts w:ascii="Arial" w:hAnsi="Arial" w:cs="Arial"/>
          <w:lang w:val="es-MX"/>
        </w:rPr>
        <w:t>__________________</w:t>
      </w:r>
    </w:p>
    <w:p w:rsidR="001E1C8C" w:rsidRDefault="001E1C8C" w:rsidP="001E1C8C">
      <w:pPr>
        <w:spacing w:line="276" w:lineRule="auto"/>
        <w:jc w:val="both"/>
        <w:rPr>
          <w:rFonts w:ascii="Arial" w:hAnsi="Arial" w:cs="Arial"/>
          <w:lang w:val="es-MX"/>
        </w:rPr>
      </w:pPr>
    </w:p>
    <w:p w:rsidR="001E1C8C" w:rsidRPr="003F5867" w:rsidRDefault="001E1C8C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 w:rsidRPr="003F5867">
        <w:rPr>
          <w:rFonts w:ascii="Arial" w:hAnsi="Arial" w:cs="Arial"/>
          <w:b/>
          <w:lang w:val="es-MX"/>
        </w:rPr>
        <w:t>Nombre del Trabajo de Grado: ___</w:t>
      </w:r>
      <w:r w:rsidR="00E95BF7">
        <w:rPr>
          <w:rFonts w:ascii="Arial" w:hAnsi="Arial" w:cs="Arial"/>
          <w:b/>
          <w:lang w:val="es-MX"/>
        </w:rPr>
        <w:t>__________________________</w:t>
      </w:r>
      <w:r w:rsidRPr="003F5867">
        <w:rPr>
          <w:rFonts w:ascii="Arial" w:hAnsi="Arial" w:cs="Arial"/>
          <w:b/>
          <w:lang w:val="es-MX"/>
        </w:rPr>
        <w:t>__</w:t>
      </w:r>
      <w:r w:rsidR="00E95BF7">
        <w:rPr>
          <w:rFonts w:ascii="Arial" w:hAnsi="Arial" w:cs="Arial"/>
          <w:b/>
          <w:lang w:val="es-MX"/>
        </w:rPr>
        <w:t>_________</w:t>
      </w:r>
    </w:p>
    <w:p w:rsidR="001E1C8C" w:rsidRPr="003F5867" w:rsidRDefault="00E95BF7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Estudiante</w:t>
      </w:r>
      <w:proofErr w:type="gramStart"/>
      <w:r>
        <w:rPr>
          <w:rFonts w:ascii="Arial" w:hAnsi="Arial" w:cs="Arial"/>
          <w:b/>
          <w:lang w:val="es-MX"/>
        </w:rPr>
        <w:t>:</w:t>
      </w:r>
      <w:r w:rsidR="001E1C8C" w:rsidRPr="003F5867">
        <w:rPr>
          <w:rFonts w:ascii="Arial" w:hAnsi="Arial" w:cs="Arial"/>
          <w:b/>
          <w:lang w:val="es-MX"/>
        </w:rPr>
        <w:t>_</w:t>
      </w:r>
      <w:proofErr w:type="gramEnd"/>
      <w:r w:rsidR="001E1C8C" w:rsidRPr="003F5867">
        <w:rPr>
          <w:rFonts w:ascii="Arial" w:hAnsi="Arial" w:cs="Arial"/>
          <w:b/>
          <w:lang w:val="es-MX"/>
        </w:rPr>
        <w:t>___</w:t>
      </w:r>
      <w:r>
        <w:rPr>
          <w:rFonts w:ascii="Arial" w:hAnsi="Arial" w:cs="Arial"/>
          <w:b/>
          <w:lang w:val="es-MX"/>
        </w:rPr>
        <w:t xml:space="preserve">__________________ </w:t>
      </w:r>
      <w:r w:rsidR="001E1C8C" w:rsidRPr="003F5867">
        <w:rPr>
          <w:rFonts w:ascii="Arial" w:hAnsi="Arial" w:cs="Arial"/>
          <w:b/>
          <w:lang w:val="es-MX"/>
        </w:rPr>
        <w:t>Estudiante: ______</w:t>
      </w:r>
      <w:r>
        <w:rPr>
          <w:rFonts w:ascii="Arial" w:hAnsi="Arial" w:cs="Arial"/>
          <w:b/>
          <w:lang w:val="es-MX"/>
        </w:rPr>
        <w:t>__________________</w:t>
      </w:r>
    </w:p>
    <w:p w:rsidR="001E1C8C" w:rsidRPr="003F5867" w:rsidRDefault="001E1C8C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 w:rsidRPr="003F5867">
        <w:rPr>
          <w:rFonts w:ascii="Arial" w:hAnsi="Arial" w:cs="Arial"/>
          <w:b/>
          <w:lang w:val="es-MX"/>
        </w:rPr>
        <w:t>Fecha de Sustentación: __________________________</w:t>
      </w:r>
    </w:p>
    <w:p w:rsidR="001E1C8C" w:rsidRDefault="001E1C8C" w:rsidP="001E1C8C">
      <w:pPr>
        <w:spacing w:line="276" w:lineRule="auto"/>
        <w:jc w:val="both"/>
        <w:rPr>
          <w:rFonts w:ascii="Arial" w:hAnsi="Arial" w:cs="Arial"/>
          <w:lang w:val="es-MX"/>
        </w:rPr>
      </w:pPr>
    </w:p>
    <w:tbl>
      <w:tblPr>
        <w:tblW w:w="11170" w:type="dxa"/>
        <w:tblInd w:w="-7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8363"/>
        <w:gridCol w:w="1843"/>
      </w:tblGrid>
      <w:tr w:rsidR="00300B3A" w:rsidRPr="00300B3A" w:rsidTr="000A0AA4">
        <w:trPr>
          <w:trHeight w:val="31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0A0AA4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0A0AA4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TÍTULO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0A0AA4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0A0AA4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CALIFICACIÓN</w:t>
            </w:r>
          </w:p>
        </w:tc>
      </w:tr>
      <w:tr w:rsidR="00300B3A" w:rsidRPr="00300B3A" w:rsidTr="000A0AA4">
        <w:trPr>
          <w:trHeight w:val="3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El título enuncia el estudio de la Investigación desarrollada.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3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II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INTRODUCCIÓN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6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 xml:space="preserve">La redacción es de  forma clara y coherente con la fundamentación de la investigación.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601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Da a conocer el origen e importancia del estudio en el área a que hace referencia y su aplicación en la  investigación.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42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Muestra la estructura general de los capítulos que contiene el cuerpo del proyecto.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3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III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EL PROBLEMA DE ESTUDIO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64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Se plantea el problema de estudio en un contexto general amplio hasta llegar a lo específico.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416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 xml:space="preserve">La formulación del problema es clara y precisa.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61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Se señalan con claridad los síntomas que evidencian la existencia del problema estudiado.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422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El objetivo general guarda coherencia con el problema de la investigación.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542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El objetivo general es redactado a partir de un verbo, en modo infinitivo, cuyo grado de complejidad abarque los objetivos específicos.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421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Los objetivos específicos logran el objetivo general.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52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La justificación expone las razones  d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 la Investigación en cuanto lo </w:t>
            </w: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teórico,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metodológico y practico.</w:t>
            </w:r>
          </w:p>
          <w:p w:rsidR="00097924" w:rsidRPr="00300B3A" w:rsidRDefault="00097924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3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IV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MARCO TEORICO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523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924" w:rsidRDefault="00097924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Los antecedentes señalados aportan información relevante con respecto al tema de investigación.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97924">
        <w:trPr>
          <w:trHeight w:val="54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El Investigador define y delimita  de acuerdo con su marco teórico algunos conceptos involucrados en las variables de investigación.</w:t>
            </w:r>
          </w:p>
          <w:p w:rsidR="000A0AA4" w:rsidRDefault="000A0AA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97924" w:rsidRPr="00300B3A" w:rsidRDefault="0009792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97924">
        <w:trPr>
          <w:trHeight w:val="31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lastRenderedPageBreak/>
              <w:t>V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METODOLOGIA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97924">
        <w:trPr>
          <w:trHeight w:val="516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El tipo de investigación señala el nivel de profundidad con el cual se abordó el estudio objeto de conocimiento.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97924">
        <w:trPr>
          <w:trHeight w:val="424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La estructura del diseño de investigación seleccionado permite responder al problema planteado.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603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 xml:space="preserve">La técnica  utilizada para la recolección de la información son las adecuadas para responder al problema  planteado.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3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VI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ANÁLISIS E INTERPRETACIÓN DE RESULTADOS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516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 xml:space="preserve">Los resultados obtenidos se presentan de manera ordenada y coherente con relación a los objetivos planteados en la investigación.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42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El objetivo general de la investigación se logró mediante el desarrollo y alcance de los objetivos específicos.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3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VII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CONCLUSIONES Y RECOMENDACIONES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579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 xml:space="preserve">Las conclusiones se presentan de forma clara y ordenada, según la secuencia de objetivos específicos y guardan correspondencia con el número de estos.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403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0A0AA4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Las conclusiones están claramente sustentadas con los resultados obtenidos en la investigación.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3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VIII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REFERENCIAS BIBLIOGRÁFICAS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34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Están presentes todas las referencias de las citas enunciadas  a lo largo del texto.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3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IX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PRESENTACIÓN NORMATIVA DEL PROYECTO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523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La redacción del informe se ajusta a las normas gramaticales (Construcción de párrafos, puntuación, usos de mayúsculas y minúsculas).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418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Emplea un lenguaje formal y ajustado al que se utiliza en la carrera que cursa el autor.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42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B3A" w:rsidRPr="00300B3A" w:rsidRDefault="00300B3A" w:rsidP="00300B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La redacción del informe es coordinada y coherente, permitiendo la secuencia fluida de la lectura.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300B3A" w:rsidRPr="00300B3A" w:rsidTr="000A0AA4">
        <w:trPr>
          <w:trHeight w:val="315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0B3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TOTAL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B3A" w:rsidRPr="00300B3A" w:rsidRDefault="00300B3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B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300B3A" w:rsidRDefault="00300B3A" w:rsidP="001E1C8C">
      <w:pPr>
        <w:spacing w:line="276" w:lineRule="auto"/>
        <w:jc w:val="both"/>
        <w:rPr>
          <w:rFonts w:ascii="Arial" w:hAnsi="Arial" w:cs="Arial"/>
          <w:lang w:val="es-MX"/>
        </w:rPr>
      </w:pPr>
    </w:p>
    <w:p w:rsidR="00300B3A" w:rsidRDefault="00300B3A" w:rsidP="00A45089">
      <w:pPr>
        <w:spacing w:line="276" w:lineRule="auto"/>
        <w:jc w:val="both"/>
        <w:rPr>
          <w:rFonts w:ascii="Arial" w:hAnsi="Arial" w:cs="Arial"/>
          <w:lang w:val="es-MX"/>
        </w:rPr>
      </w:pPr>
      <w:r w:rsidRPr="00300B3A">
        <w:rPr>
          <w:rFonts w:ascii="Arial" w:hAnsi="Arial" w:cs="Arial"/>
          <w:lang w:val="es-MX"/>
        </w:rPr>
        <w:t>Observaciones: Cada ítem será valorado con una calificación entera entre uno y cinco utilizando la siguiente escala.</w:t>
      </w:r>
    </w:p>
    <w:p w:rsidR="00A45089" w:rsidRDefault="00A45089" w:rsidP="00A45089">
      <w:pPr>
        <w:spacing w:line="276" w:lineRule="auto"/>
        <w:jc w:val="both"/>
        <w:rPr>
          <w:rFonts w:ascii="Arial" w:hAnsi="Arial" w:cs="Arial"/>
          <w:lang w:val="es-MX"/>
        </w:rPr>
      </w:pPr>
      <w:r w:rsidRPr="00A45089">
        <w:rPr>
          <w:rFonts w:ascii="Arial" w:hAnsi="Arial" w:cs="Arial"/>
          <w:lang w:val="es-MX"/>
        </w:rPr>
        <w:t>1 No cumple.2.- Cumple en pocos aspectos. 3.- Cumple con los aspectos básicos.- 4.- Cumple satisfactoriamente.</w:t>
      </w:r>
      <w:r w:rsidRPr="00A45089">
        <w:t xml:space="preserve"> </w:t>
      </w:r>
      <w:r w:rsidRPr="00A45089">
        <w:rPr>
          <w:rFonts w:ascii="Arial" w:hAnsi="Arial" w:cs="Arial"/>
          <w:lang w:val="es-MX"/>
        </w:rPr>
        <w:t>5.- Cumple sobresalientemente.</w:t>
      </w:r>
    </w:p>
    <w:p w:rsidR="00A45089" w:rsidRDefault="00A45089" w:rsidP="00A45089">
      <w:pPr>
        <w:spacing w:line="276" w:lineRule="auto"/>
        <w:jc w:val="both"/>
        <w:rPr>
          <w:rFonts w:ascii="Arial" w:hAnsi="Arial" w:cs="Arial"/>
          <w:lang w:val="es-MX"/>
        </w:rPr>
      </w:pPr>
    </w:p>
    <w:p w:rsidR="00A45089" w:rsidRDefault="00A45089" w:rsidP="001E1C8C">
      <w:pPr>
        <w:spacing w:line="276" w:lineRule="auto"/>
        <w:jc w:val="both"/>
        <w:rPr>
          <w:rFonts w:ascii="Arial" w:hAnsi="Arial" w:cs="Arial"/>
          <w:lang w:val="es-MX"/>
        </w:rPr>
      </w:pPr>
      <w:r w:rsidRPr="00A45089">
        <w:rPr>
          <w:rFonts w:ascii="Arial" w:hAnsi="Arial" w:cs="Arial"/>
          <w:lang w:val="es-MX"/>
        </w:rPr>
        <w:t>El puntaje mínimo total para aprobar es de 96 puntos.</w:t>
      </w:r>
    </w:p>
    <w:p w:rsidR="00A45089" w:rsidRPr="00A45089" w:rsidRDefault="00A45089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</w:p>
    <w:p w:rsidR="00694684" w:rsidRDefault="00A45089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 w:rsidRPr="00A45089">
        <w:rPr>
          <w:rFonts w:ascii="Arial" w:hAnsi="Arial" w:cs="Arial"/>
          <w:b/>
          <w:lang w:val="es-MX"/>
        </w:rPr>
        <w:t>Firma de los Jurados.</w:t>
      </w:r>
    </w:p>
    <w:p w:rsidR="00A45089" w:rsidRDefault="00005998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_____________________                            _____________________</w:t>
      </w:r>
    </w:p>
    <w:p w:rsidR="00A45089" w:rsidRDefault="00A45089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 w:rsidRPr="00A45089">
        <w:rPr>
          <w:rFonts w:ascii="Arial" w:hAnsi="Arial" w:cs="Arial"/>
          <w:b/>
          <w:lang w:val="es-MX"/>
        </w:rPr>
        <w:t>Jurado</w:t>
      </w:r>
      <w:r w:rsidR="00005998">
        <w:rPr>
          <w:rFonts w:ascii="Arial" w:hAnsi="Arial" w:cs="Arial"/>
          <w:b/>
          <w:lang w:val="es-MX"/>
        </w:rPr>
        <w:t xml:space="preserve">1                                                        Jurado 2              </w:t>
      </w:r>
    </w:p>
    <w:p w:rsidR="00A45089" w:rsidRDefault="00A45089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 w:rsidRPr="00A45089">
        <w:rPr>
          <w:rFonts w:ascii="Arial" w:hAnsi="Arial" w:cs="Arial"/>
          <w:b/>
          <w:lang w:val="es-MX"/>
        </w:rPr>
        <w:t>Nombre:</w:t>
      </w:r>
      <w:r w:rsidR="00005998">
        <w:rPr>
          <w:rFonts w:ascii="Arial" w:hAnsi="Arial" w:cs="Arial"/>
          <w:b/>
          <w:lang w:val="es-MX"/>
        </w:rPr>
        <w:t xml:space="preserve">                                                       Nombre:</w:t>
      </w:r>
    </w:p>
    <w:p w:rsidR="00E8009C" w:rsidRDefault="00E8009C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</w:p>
    <w:p w:rsidR="00A45089" w:rsidRDefault="00A45089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 w:rsidRPr="00A45089">
        <w:rPr>
          <w:rFonts w:ascii="Arial" w:hAnsi="Arial" w:cs="Arial"/>
          <w:b/>
          <w:lang w:val="es-MX"/>
        </w:rPr>
        <w:t>Firma del Director de Unidad</w:t>
      </w:r>
    </w:p>
    <w:p w:rsidR="00A45089" w:rsidRDefault="00A45089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________________________________</w:t>
      </w:r>
    </w:p>
    <w:p w:rsidR="00A45089" w:rsidRPr="00A45089" w:rsidRDefault="00A45089" w:rsidP="001E1C8C">
      <w:pPr>
        <w:spacing w:line="276" w:lineRule="auto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Nombre:</w:t>
      </w:r>
    </w:p>
    <w:sectPr w:rsidR="00A45089" w:rsidRPr="00A45089" w:rsidSect="00E95BF7">
      <w:footerReference w:type="default" r:id="rId9"/>
      <w:headerReference w:type="first" r:id="rId10"/>
      <w:footerReference w:type="first" r:id="rId11"/>
      <w:pgSz w:w="12240" w:h="15840" w:code="1"/>
      <w:pgMar w:top="1358" w:right="1701" w:bottom="1418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68B" w:rsidRDefault="00D4168B">
      <w:r>
        <w:separator/>
      </w:r>
    </w:p>
  </w:endnote>
  <w:endnote w:type="continuationSeparator" w:id="0">
    <w:p w:rsidR="00D4168B" w:rsidRDefault="00D41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924" w:rsidRPr="00097924" w:rsidRDefault="00097924" w:rsidP="00097924">
    <w:pPr>
      <w:pStyle w:val="Piedepgina"/>
      <w:jc w:val="center"/>
      <w:rPr>
        <w:lang w:val="es-CO"/>
      </w:rPr>
    </w:pPr>
    <w:r>
      <w:rPr>
        <w:rFonts w:ascii="Arial" w:hAnsi="Arial" w:cs="Arial"/>
        <w:b/>
        <w:color w:val="92D050"/>
        <w:sz w:val="20"/>
        <w:szCs w:val="20"/>
      </w:rPr>
      <w:t xml:space="preserve">                                                                    </w:t>
    </w:r>
    <w:r w:rsidR="00300B3A" w:rsidRPr="00983AEC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="00300B3A" w:rsidRPr="00983AEC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="00300B3A" w:rsidRPr="00983AEC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  <w:r>
      <w:rPr>
        <w:rFonts w:ascii="Arial" w:hAnsi="Arial" w:cs="Arial"/>
        <w:b/>
        <w:color w:val="FFC000"/>
        <w:sz w:val="20"/>
        <w:szCs w:val="20"/>
        <w:lang w:val="es-CO"/>
      </w:rPr>
      <w:t xml:space="preserve">                           </w:t>
    </w:r>
    <w:r w:rsidRPr="00097924">
      <w:rPr>
        <w:lang w:val="es-CO"/>
      </w:rPr>
      <w:t xml:space="preserve">Pagina </w:t>
    </w:r>
    <w:r w:rsidRPr="00097924">
      <w:fldChar w:fldCharType="begin"/>
    </w:r>
    <w:r w:rsidRPr="00097924">
      <w:instrText>PAGE   \* MERGEFORMAT</w:instrText>
    </w:r>
    <w:r w:rsidRPr="00097924">
      <w:fldChar w:fldCharType="separate"/>
    </w:r>
    <w:r w:rsidR="00237ED3">
      <w:rPr>
        <w:noProof/>
      </w:rPr>
      <w:t>2</w:t>
    </w:r>
    <w:r w:rsidRPr="00097924">
      <w:fldChar w:fldCharType="end"/>
    </w:r>
    <w:r w:rsidRPr="00097924">
      <w:rPr>
        <w:lang w:val="es-CO"/>
      </w:rPr>
      <w:t xml:space="preserve"> d</w:t>
    </w:r>
    <w:r>
      <w:rPr>
        <w:lang w:val="es-CO"/>
      </w:rPr>
      <w:t>e 2</w:t>
    </w:r>
  </w:p>
  <w:p w:rsidR="00300B3A" w:rsidRPr="00983AEC" w:rsidRDefault="00300B3A" w:rsidP="00300B3A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</w:p>
  <w:p w:rsidR="00B6219C" w:rsidRDefault="00B6219C" w:rsidP="000B719C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924" w:rsidRPr="00097924" w:rsidRDefault="00097924" w:rsidP="00097924">
    <w:pPr>
      <w:pStyle w:val="Piedepgina"/>
      <w:jc w:val="center"/>
      <w:rPr>
        <w:lang w:val="es-CO"/>
      </w:rPr>
    </w:pPr>
    <w:r>
      <w:rPr>
        <w:rFonts w:ascii="Arial" w:hAnsi="Arial" w:cs="Arial"/>
        <w:b/>
        <w:color w:val="92D050"/>
        <w:sz w:val="20"/>
        <w:szCs w:val="20"/>
      </w:rPr>
      <w:t xml:space="preserve">                                                                       </w:t>
    </w:r>
    <w:r w:rsidR="00983AEC" w:rsidRPr="00983AEC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="00983AEC" w:rsidRPr="00983AEC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="00983AEC" w:rsidRPr="00983AEC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  <w:r>
      <w:rPr>
        <w:rFonts w:ascii="Arial" w:hAnsi="Arial" w:cs="Arial"/>
        <w:b/>
        <w:color w:val="FFC000"/>
        <w:sz w:val="20"/>
        <w:szCs w:val="20"/>
        <w:lang w:val="es-CO"/>
      </w:rPr>
      <w:t xml:space="preserve">                          </w:t>
    </w:r>
    <w:r w:rsidRPr="00097924">
      <w:rPr>
        <w:lang w:val="es-CO"/>
      </w:rPr>
      <w:t xml:space="preserve">Pagina </w:t>
    </w:r>
    <w:r w:rsidRPr="00097924">
      <w:fldChar w:fldCharType="begin"/>
    </w:r>
    <w:r w:rsidRPr="00097924">
      <w:instrText>PAGE   \* MERGEFORMAT</w:instrText>
    </w:r>
    <w:r w:rsidRPr="00097924">
      <w:fldChar w:fldCharType="separate"/>
    </w:r>
    <w:r w:rsidR="00237ED3">
      <w:rPr>
        <w:noProof/>
      </w:rPr>
      <w:t>1</w:t>
    </w:r>
    <w:r w:rsidRPr="00097924">
      <w:fldChar w:fldCharType="end"/>
    </w:r>
    <w:r w:rsidRPr="00097924">
      <w:rPr>
        <w:lang w:val="es-CO"/>
      </w:rPr>
      <w:t xml:space="preserve"> d</w:t>
    </w:r>
    <w:r>
      <w:rPr>
        <w:lang w:val="es-CO"/>
      </w:rPr>
      <w:t>e2</w:t>
    </w:r>
  </w:p>
  <w:p w:rsidR="00983AEC" w:rsidRPr="00983AEC" w:rsidRDefault="00983AEC" w:rsidP="00983AEC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</w:p>
  <w:p w:rsidR="00B6219C" w:rsidRPr="00983AEC" w:rsidRDefault="00B6219C" w:rsidP="00983A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68B" w:rsidRDefault="00D4168B">
      <w:r>
        <w:separator/>
      </w:r>
    </w:p>
  </w:footnote>
  <w:footnote w:type="continuationSeparator" w:id="0">
    <w:p w:rsidR="00D4168B" w:rsidRDefault="00D41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20" w:type="pct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4"/>
      <w:gridCol w:w="5250"/>
      <w:gridCol w:w="2409"/>
    </w:tblGrid>
    <w:tr w:rsidR="00983AEC" w:rsidRPr="00FB3582" w:rsidTr="00237ED3">
      <w:trPr>
        <w:trHeight w:val="413"/>
      </w:trPr>
      <w:tc>
        <w:tcPr>
          <w:tcW w:w="1086" w:type="pct"/>
          <w:vMerge w:val="restart"/>
          <w:shd w:val="clear" w:color="auto" w:fill="auto"/>
          <w:vAlign w:val="center"/>
        </w:tcPr>
        <w:p w:rsidR="00983AEC" w:rsidRPr="00FB3582" w:rsidRDefault="00237ED3" w:rsidP="00237ED3">
          <w:pPr>
            <w:pStyle w:val="Encabezado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983AEC">
            <w:rPr>
              <w:noProof/>
              <w:lang w:val="es-CO" w:eastAsia="es-CO"/>
            </w:rPr>
            <w:drawing>
              <wp:inline distT="0" distB="0" distL="0" distR="0" wp14:anchorId="6E0BA53F" wp14:editId="4FCF66F5">
                <wp:extent cx="876300" cy="638175"/>
                <wp:effectExtent l="0" t="0" r="0" b="0"/>
                <wp:docPr id="3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428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3" w:type="pct"/>
          <w:vMerge w:val="restart"/>
          <w:shd w:val="clear" w:color="auto" w:fill="F2F2F2"/>
          <w:vAlign w:val="center"/>
        </w:tcPr>
        <w:p w:rsidR="00983AEC" w:rsidRPr="004F51B3" w:rsidRDefault="001E1C8C" w:rsidP="00C173D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INSTRUMENTO PARA EVALUAR </w:t>
          </w:r>
          <w:r w:rsidR="00983AEC">
            <w:rPr>
              <w:rFonts w:ascii="Arial" w:hAnsi="Arial" w:cs="Arial"/>
              <w:b/>
            </w:rPr>
            <w:t xml:space="preserve">TRABAJOS DE GRADO    </w:t>
          </w:r>
        </w:p>
      </w:tc>
      <w:tc>
        <w:tcPr>
          <w:tcW w:w="1232" w:type="pct"/>
          <w:vMerge w:val="restart"/>
        </w:tcPr>
        <w:p w:rsidR="00983AEC" w:rsidRPr="002539A4" w:rsidRDefault="00983AEC" w:rsidP="00C173D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="00787344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9938B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2ADB59F" wp14:editId="3D1D6ED3">
                <wp:extent cx="1047750" cy="752475"/>
                <wp:effectExtent l="0" t="0" r="0" b="9525"/>
                <wp:docPr id="1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983AEC" w:rsidRPr="00FB3582" w:rsidTr="00237ED3">
      <w:trPr>
        <w:trHeight w:val="399"/>
      </w:trPr>
      <w:tc>
        <w:tcPr>
          <w:tcW w:w="1086" w:type="pct"/>
          <w:vMerge/>
          <w:shd w:val="clear" w:color="auto" w:fill="auto"/>
        </w:tcPr>
        <w:p w:rsidR="00983AEC" w:rsidRPr="00FB3582" w:rsidRDefault="00983AEC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83" w:type="pct"/>
          <w:vMerge/>
          <w:shd w:val="clear" w:color="auto" w:fill="F2F2F2"/>
        </w:tcPr>
        <w:p w:rsidR="00983AEC" w:rsidRPr="00FB3582" w:rsidRDefault="00983AEC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2" w:type="pct"/>
          <w:vMerge/>
        </w:tcPr>
        <w:p w:rsidR="00983AEC" w:rsidRPr="002539A4" w:rsidRDefault="00983AEC" w:rsidP="00C173D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83AEC" w:rsidRPr="00FB3582" w:rsidTr="00237ED3">
      <w:trPr>
        <w:trHeight w:val="279"/>
      </w:trPr>
      <w:tc>
        <w:tcPr>
          <w:tcW w:w="1086" w:type="pct"/>
          <w:vMerge/>
          <w:shd w:val="clear" w:color="auto" w:fill="auto"/>
        </w:tcPr>
        <w:p w:rsidR="00983AEC" w:rsidRPr="00FB3582" w:rsidRDefault="00983AEC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83" w:type="pct"/>
          <w:vMerge/>
          <w:shd w:val="clear" w:color="auto" w:fill="F2F2F2"/>
        </w:tcPr>
        <w:p w:rsidR="00983AEC" w:rsidRPr="00FB3582" w:rsidRDefault="00983AEC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2" w:type="pct"/>
          <w:vMerge/>
        </w:tcPr>
        <w:p w:rsidR="00983AEC" w:rsidRPr="002539A4" w:rsidRDefault="00983AEC" w:rsidP="00C173D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83AEC" w:rsidRPr="00FB3582" w:rsidTr="00237ED3">
      <w:trPr>
        <w:trHeight w:val="418"/>
      </w:trPr>
      <w:tc>
        <w:tcPr>
          <w:tcW w:w="1086" w:type="pct"/>
          <w:shd w:val="clear" w:color="auto" w:fill="auto"/>
        </w:tcPr>
        <w:p w:rsidR="00983AEC" w:rsidRDefault="00983AEC" w:rsidP="00983AEC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83AEC" w:rsidRPr="00FB3582" w:rsidRDefault="00983AEC" w:rsidP="00983AEC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GIN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</w:t>
          </w:r>
          <w:r w:rsidR="001E1C8C"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2683" w:type="pct"/>
          <w:shd w:val="clear" w:color="auto" w:fill="F2F2F2"/>
        </w:tcPr>
        <w:p w:rsidR="00983AEC" w:rsidRDefault="00983AEC" w:rsidP="00983AEC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983AEC" w:rsidRPr="00FB3582" w:rsidRDefault="00983AEC" w:rsidP="00983AEC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32" w:type="pct"/>
        </w:tcPr>
        <w:p w:rsidR="00983AEC" w:rsidRPr="002539A4" w:rsidRDefault="00983AEC" w:rsidP="00983AEC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Fecha de Aprobación: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787344">
            <w:rPr>
              <w:rFonts w:ascii="Arial" w:hAnsi="Arial" w:cs="Arial"/>
              <w:sz w:val="20"/>
              <w:szCs w:val="20"/>
            </w:rPr>
            <w:t>30/09</w:t>
          </w:r>
          <w:r w:rsidRPr="007B15B8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7E3840" w:rsidRPr="007E3840" w:rsidRDefault="007E3840" w:rsidP="007E38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>
      <o:colormenu v:ext="edit" strokecolor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CE6"/>
    <w:rsid w:val="00005998"/>
    <w:rsid w:val="0003055B"/>
    <w:rsid w:val="000352E4"/>
    <w:rsid w:val="0005598F"/>
    <w:rsid w:val="00060B97"/>
    <w:rsid w:val="00080F5D"/>
    <w:rsid w:val="0008397A"/>
    <w:rsid w:val="00097924"/>
    <w:rsid w:val="000A0AA4"/>
    <w:rsid w:val="000B2FB8"/>
    <w:rsid w:val="000B35FE"/>
    <w:rsid w:val="000B719C"/>
    <w:rsid w:val="000C7524"/>
    <w:rsid w:val="000D7E95"/>
    <w:rsid w:val="000E0FFD"/>
    <w:rsid w:val="000F6DCB"/>
    <w:rsid w:val="00113241"/>
    <w:rsid w:val="001501C1"/>
    <w:rsid w:val="00152E91"/>
    <w:rsid w:val="00154DD3"/>
    <w:rsid w:val="001604B4"/>
    <w:rsid w:val="0016408A"/>
    <w:rsid w:val="00184F46"/>
    <w:rsid w:val="00192949"/>
    <w:rsid w:val="001A1B25"/>
    <w:rsid w:val="001B689A"/>
    <w:rsid w:val="001E1C8C"/>
    <w:rsid w:val="001E324F"/>
    <w:rsid w:val="00211E44"/>
    <w:rsid w:val="002208D6"/>
    <w:rsid w:val="00226CFC"/>
    <w:rsid w:val="00237ED3"/>
    <w:rsid w:val="00262570"/>
    <w:rsid w:val="002712A5"/>
    <w:rsid w:val="00282198"/>
    <w:rsid w:val="00287672"/>
    <w:rsid w:val="0029487E"/>
    <w:rsid w:val="002A55B1"/>
    <w:rsid w:val="00300B3A"/>
    <w:rsid w:val="00304784"/>
    <w:rsid w:val="00307F53"/>
    <w:rsid w:val="003103D1"/>
    <w:rsid w:val="003125E0"/>
    <w:rsid w:val="003167C5"/>
    <w:rsid w:val="0033504F"/>
    <w:rsid w:val="003400E7"/>
    <w:rsid w:val="00345D51"/>
    <w:rsid w:val="0036003A"/>
    <w:rsid w:val="00372C56"/>
    <w:rsid w:val="003A2D3C"/>
    <w:rsid w:val="003A7746"/>
    <w:rsid w:val="003F5867"/>
    <w:rsid w:val="00401E44"/>
    <w:rsid w:val="00427DE1"/>
    <w:rsid w:val="00437636"/>
    <w:rsid w:val="00461D02"/>
    <w:rsid w:val="00467FE4"/>
    <w:rsid w:val="00475633"/>
    <w:rsid w:val="0047588F"/>
    <w:rsid w:val="00490255"/>
    <w:rsid w:val="004B628D"/>
    <w:rsid w:val="004D73F8"/>
    <w:rsid w:val="004F3A58"/>
    <w:rsid w:val="004F3EB9"/>
    <w:rsid w:val="004F609A"/>
    <w:rsid w:val="00527DD4"/>
    <w:rsid w:val="00532B92"/>
    <w:rsid w:val="005457CD"/>
    <w:rsid w:val="00547590"/>
    <w:rsid w:val="005520B1"/>
    <w:rsid w:val="005D7CE6"/>
    <w:rsid w:val="005E2747"/>
    <w:rsid w:val="005E57AB"/>
    <w:rsid w:val="005F6958"/>
    <w:rsid w:val="006011B9"/>
    <w:rsid w:val="00602C78"/>
    <w:rsid w:val="00607E40"/>
    <w:rsid w:val="00632915"/>
    <w:rsid w:val="00644BA4"/>
    <w:rsid w:val="00694684"/>
    <w:rsid w:val="006D5791"/>
    <w:rsid w:val="006D74A7"/>
    <w:rsid w:val="006E2412"/>
    <w:rsid w:val="00706C82"/>
    <w:rsid w:val="0071095A"/>
    <w:rsid w:val="00734C1A"/>
    <w:rsid w:val="00742F0D"/>
    <w:rsid w:val="00743E4B"/>
    <w:rsid w:val="00787344"/>
    <w:rsid w:val="00794C0E"/>
    <w:rsid w:val="00795E36"/>
    <w:rsid w:val="007B15B8"/>
    <w:rsid w:val="007E3840"/>
    <w:rsid w:val="007E625D"/>
    <w:rsid w:val="007E7853"/>
    <w:rsid w:val="007E7A39"/>
    <w:rsid w:val="00801004"/>
    <w:rsid w:val="00807AB0"/>
    <w:rsid w:val="00835EC2"/>
    <w:rsid w:val="00836AA4"/>
    <w:rsid w:val="00844F63"/>
    <w:rsid w:val="008705B6"/>
    <w:rsid w:val="0087095D"/>
    <w:rsid w:val="008750B4"/>
    <w:rsid w:val="008808AB"/>
    <w:rsid w:val="008835F5"/>
    <w:rsid w:val="008E03F1"/>
    <w:rsid w:val="008E5582"/>
    <w:rsid w:val="00917F9B"/>
    <w:rsid w:val="00956BB7"/>
    <w:rsid w:val="009620AF"/>
    <w:rsid w:val="00962726"/>
    <w:rsid w:val="00981A7D"/>
    <w:rsid w:val="00983AEC"/>
    <w:rsid w:val="009A4949"/>
    <w:rsid w:val="009B4A66"/>
    <w:rsid w:val="009B5DE8"/>
    <w:rsid w:val="009D53BE"/>
    <w:rsid w:val="009F49AC"/>
    <w:rsid w:val="00A067B2"/>
    <w:rsid w:val="00A33D33"/>
    <w:rsid w:val="00A45089"/>
    <w:rsid w:val="00A62CF0"/>
    <w:rsid w:val="00A740CC"/>
    <w:rsid w:val="00A759AB"/>
    <w:rsid w:val="00AB4DDB"/>
    <w:rsid w:val="00AC170A"/>
    <w:rsid w:val="00AC2388"/>
    <w:rsid w:val="00AD5607"/>
    <w:rsid w:val="00AF2622"/>
    <w:rsid w:val="00B07FE9"/>
    <w:rsid w:val="00B20A80"/>
    <w:rsid w:val="00B51770"/>
    <w:rsid w:val="00B6219C"/>
    <w:rsid w:val="00B83805"/>
    <w:rsid w:val="00B83866"/>
    <w:rsid w:val="00B849F6"/>
    <w:rsid w:val="00BA60EC"/>
    <w:rsid w:val="00BB3929"/>
    <w:rsid w:val="00BB44EB"/>
    <w:rsid w:val="00BD7A0A"/>
    <w:rsid w:val="00C01E2E"/>
    <w:rsid w:val="00C12F4B"/>
    <w:rsid w:val="00C34781"/>
    <w:rsid w:val="00C57601"/>
    <w:rsid w:val="00C7446C"/>
    <w:rsid w:val="00CA085B"/>
    <w:rsid w:val="00CB6FAB"/>
    <w:rsid w:val="00CE7CD4"/>
    <w:rsid w:val="00CF52B9"/>
    <w:rsid w:val="00D050B6"/>
    <w:rsid w:val="00D370F6"/>
    <w:rsid w:val="00D4168B"/>
    <w:rsid w:val="00D526BA"/>
    <w:rsid w:val="00D81A51"/>
    <w:rsid w:val="00DE4BEB"/>
    <w:rsid w:val="00E12E9A"/>
    <w:rsid w:val="00E25CB6"/>
    <w:rsid w:val="00E30C66"/>
    <w:rsid w:val="00E45501"/>
    <w:rsid w:val="00E8009C"/>
    <w:rsid w:val="00E95BF7"/>
    <w:rsid w:val="00EA1459"/>
    <w:rsid w:val="00EC32AD"/>
    <w:rsid w:val="00ED2CD0"/>
    <w:rsid w:val="00EE1E95"/>
    <w:rsid w:val="00EE2089"/>
    <w:rsid w:val="00EE6BFB"/>
    <w:rsid w:val="00EE7A86"/>
    <w:rsid w:val="00EF5D7E"/>
    <w:rsid w:val="00EF7E4D"/>
    <w:rsid w:val="00F019A9"/>
    <w:rsid w:val="00F14BDC"/>
    <w:rsid w:val="00F17D66"/>
    <w:rsid w:val="00F22C45"/>
    <w:rsid w:val="00F31D8C"/>
    <w:rsid w:val="00F37A73"/>
    <w:rsid w:val="00F54180"/>
    <w:rsid w:val="00F63270"/>
    <w:rsid w:val="00F74589"/>
    <w:rsid w:val="00F84BC5"/>
    <w:rsid w:val="00F9485A"/>
    <w:rsid w:val="00F9729B"/>
    <w:rsid w:val="00FA32FB"/>
    <w:rsid w:val="00FB089A"/>
    <w:rsid w:val="00FB3762"/>
    <w:rsid w:val="00FC7552"/>
    <w:rsid w:val="00FD410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green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A60E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353F6-DA42-4BC5-A870-A1F94904F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49</TotalTime>
  <Pages>2</Pages>
  <Words>517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subject/>
  <dc:creator>end3rkid</dc:creator>
  <cp:keywords/>
  <cp:lastModifiedBy>EdinsonM</cp:lastModifiedBy>
  <cp:revision>28</cp:revision>
  <cp:lastPrinted>2014-08-14T22:12:00Z</cp:lastPrinted>
  <dcterms:created xsi:type="dcterms:W3CDTF">2009-05-05T20:17:00Z</dcterms:created>
  <dcterms:modified xsi:type="dcterms:W3CDTF">2014-09-18T19:43:00Z</dcterms:modified>
</cp:coreProperties>
</file>